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</w:p>
    <w:p w:rsidR="00051A23" w:rsidRPr="00A7596E" w:rsidRDefault="00051A23" w:rsidP="00051A23">
      <w:pPr>
        <w:jc w:val="both"/>
        <w:rPr>
          <w:rFonts w:ascii="Verdana" w:hAnsi="Verdana"/>
          <w:b/>
          <w:sz w:val="22"/>
          <w:szCs w:val="22"/>
        </w:rPr>
      </w:pPr>
    </w:p>
    <w:p w:rsidR="00051A23" w:rsidRPr="00A7596E" w:rsidRDefault="00051A23" w:rsidP="00051A23">
      <w:pPr>
        <w:jc w:val="center"/>
        <w:rPr>
          <w:rFonts w:ascii="Verdana" w:hAnsi="Verdana"/>
          <w:b/>
          <w:sz w:val="22"/>
          <w:szCs w:val="22"/>
        </w:rPr>
      </w:pPr>
      <w:r w:rsidRPr="00A7596E">
        <w:rPr>
          <w:rFonts w:ascii="Verdana" w:hAnsi="Verdana"/>
          <w:b/>
          <w:sz w:val="22"/>
          <w:szCs w:val="22"/>
        </w:rPr>
        <w:t>VERKAUF ROTALIS-RÄDER 2017</w:t>
      </w: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</w:p>
    <w:p w:rsidR="00051A23" w:rsidRPr="00A7596E" w:rsidRDefault="00051A23" w:rsidP="00051A23">
      <w:pPr>
        <w:jc w:val="both"/>
        <w:rPr>
          <w:rFonts w:ascii="Verdana" w:hAnsi="Verdana"/>
          <w:b/>
          <w:sz w:val="22"/>
          <w:szCs w:val="22"/>
        </w:rPr>
      </w:pPr>
    </w:p>
    <w:p w:rsidR="00051A23" w:rsidRPr="00A7596E" w:rsidRDefault="00051A23" w:rsidP="00051A23">
      <w:pPr>
        <w:jc w:val="both"/>
        <w:rPr>
          <w:rFonts w:ascii="Verdana" w:hAnsi="Verdana"/>
          <w:b/>
          <w:sz w:val="22"/>
          <w:szCs w:val="22"/>
        </w:rPr>
      </w:pP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  <w:r w:rsidRPr="00A7596E">
        <w:rPr>
          <w:rFonts w:ascii="Verdana" w:hAnsi="Verdana"/>
          <w:b/>
          <w:sz w:val="22"/>
          <w:szCs w:val="22"/>
        </w:rPr>
        <w:t xml:space="preserve">Ab sofort </w:t>
      </w:r>
      <w:r w:rsidRPr="00A7596E">
        <w:rPr>
          <w:rFonts w:ascii="Verdana" w:hAnsi="Verdana"/>
          <w:sz w:val="22"/>
          <w:szCs w:val="22"/>
        </w:rPr>
        <w:t>stehen wieder in beschränkter Stückzahl</w:t>
      </w:r>
      <w:bookmarkStart w:id="0" w:name="_GoBack"/>
      <w:bookmarkEnd w:id="0"/>
      <w:r w:rsidRPr="00A7596E">
        <w:rPr>
          <w:rFonts w:ascii="Verdana" w:hAnsi="Verdana"/>
          <w:sz w:val="22"/>
          <w:szCs w:val="22"/>
        </w:rPr>
        <w:t xml:space="preserve"> </w:t>
      </w:r>
      <w:r w:rsidRPr="00A7596E">
        <w:rPr>
          <w:rFonts w:ascii="Verdana" w:hAnsi="Verdana"/>
          <w:b/>
          <w:sz w:val="22"/>
          <w:szCs w:val="22"/>
        </w:rPr>
        <w:t>gebrauchte Rotalisräder</w:t>
      </w:r>
      <w:r w:rsidRPr="00A7596E">
        <w:rPr>
          <w:rFonts w:ascii="Verdana" w:hAnsi="Verdana"/>
          <w:sz w:val="22"/>
          <w:szCs w:val="22"/>
        </w:rPr>
        <w:t xml:space="preserve"> </w:t>
      </w:r>
      <w:r w:rsidRPr="00A7596E">
        <w:rPr>
          <w:rFonts w:ascii="Verdana" w:hAnsi="Verdana"/>
          <w:b/>
          <w:sz w:val="22"/>
          <w:szCs w:val="22"/>
        </w:rPr>
        <w:t>zum Verkauf</w:t>
      </w:r>
      <w:r w:rsidRPr="00A7596E">
        <w:rPr>
          <w:rFonts w:ascii="Verdana" w:hAnsi="Verdana"/>
          <w:sz w:val="22"/>
          <w:szCs w:val="22"/>
        </w:rPr>
        <w:t xml:space="preserve">, die während ihres Rotalis-Lebens von zwei bis vier Jahren sorgfältig gewartet und jetzt noch einmal in unserer Werkstatt </w:t>
      </w:r>
      <w:r w:rsidRPr="00A7596E">
        <w:rPr>
          <w:rFonts w:ascii="Verdana" w:hAnsi="Verdana"/>
          <w:b/>
          <w:sz w:val="22"/>
          <w:szCs w:val="22"/>
        </w:rPr>
        <w:t>generalüberholt</w:t>
      </w:r>
      <w:r w:rsidRPr="00A7596E">
        <w:rPr>
          <w:rFonts w:ascii="Verdana" w:hAnsi="Verdana"/>
          <w:sz w:val="22"/>
          <w:szCs w:val="22"/>
        </w:rPr>
        <w:t xml:space="preserve"> wurden, sodass sie sich in technisch einwandfreiem Zustand befinden. Nähere Informationen entnehmen Sie dem beiliegenden Blatt „Rotalis Rad Spezifikationen“.</w:t>
      </w:r>
    </w:p>
    <w:p w:rsidR="00051A23" w:rsidRPr="00A7596E" w:rsidRDefault="00051A23" w:rsidP="00051A23">
      <w:pPr>
        <w:jc w:val="both"/>
        <w:rPr>
          <w:rFonts w:ascii="Verdana" w:hAnsi="Verdana"/>
          <w:b/>
          <w:sz w:val="22"/>
          <w:szCs w:val="22"/>
          <w:u w:val="single"/>
        </w:rPr>
      </w:pPr>
    </w:p>
    <w:p w:rsidR="00051A23" w:rsidRPr="00A7596E" w:rsidRDefault="00051A23" w:rsidP="00051A23">
      <w:pPr>
        <w:jc w:val="both"/>
        <w:rPr>
          <w:rFonts w:ascii="Verdana" w:hAnsi="Verdana"/>
          <w:b/>
          <w:sz w:val="22"/>
          <w:szCs w:val="22"/>
        </w:rPr>
      </w:pPr>
      <w:r w:rsidRPr="00A7596E">
        <w:rPr>
          <w:rFonts w:ascii="Verdana" w:hAnsi="Verdana"/>
          <w:b/>
          <w:sz w:val="22"/>
          <w:szCs w:val="22"/>
          <w:u w:val="single"/>
        </w:rPr>
        <w:t>Verkaufspreise (inkl. Mwst.)</w:t>
      </w: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  <w:r w:rsidRPr="00A7596E">
        <w:rPr>
          <w:rFonts w:ascii="Verdana" w:hAnsi="Verdana"/>
          <w:b/>
          <w:sz w:val="22"/>
          <w:szCs w:val="22"/>
        </w:rPr>
        <w:t>Damenrad:</w:t>
      </w:r>
      <w:r w:rsidRPr="00A7596E">
        <w:rPr>
          <w:rFonts w:ascii="Verdana" w:hAnsi="Verdana"/>
          <w:sz w:val="22"/>
          <w:szCs w:val="22"/>
        </w:rPr>
        <w:t xml:space="preserve"> </w:t>
      </w:r>
      <w:r w:rsidRPr="00A7596E">
        <w:rPr>
          <w:rFonts w:ascii="Verdana" w:hAnsi="Verdana"/>
          <w:sz w:val="22"/>
          <w:szCs w:val="22"/>
        </w:rPr>
        <w:tab/>
        <w:t>mit Selle Royal Gelsattel</w:t>
      </w:r>
      <w:r w:rsidRPr="00A7596E">
        <w:rPr>
          <w:rFonts w:ascii="Verdana" w:hAnsi="Verdana"/>
          <w:sz w:val="22"/>
          <w:szCs w:val="22"/>
        </w:rPr>
        <w:tab/>
        <w:t>€ 149,00</w:t>
      </w: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  <w:r w:rsidRPr="00A7596E">
        <w:rPr>
          <w:rFonts w:ascii="Verdana" w:hAnsi="Verdana"/>
          <w:b/>
          <w:sz w:val="22"/>
          <w:szCs w:val="22"/>
        </w:rPr>
        <w:t>Herrenrad:</w:t>
      </w:r>
      <w:r w:rsidRPr="00A7596E">
        <w:rPr>
          <w:rFonts w:ascii="Verdana" w:hAnsi="Verdana"/>
          <w:sz w:val="22"/>
          <w:szCs w:val="22"/>
        </w:rPr>
        <w:tab/>
      </w:r>
      <w:r w:rsidR="00BC4782">
        <w:rPr>
          <w:rFonts w:ascii="Verdana" w:hAnsi="Verdana"/>
          <w:sz w:val="22"/>
          <w:szCs w:val="22"/>
        </w:rPr>
        <w:tab/>
      </w:r>
      <w:r w:rsidRPr="00A7596E">
        <w:rPr>
          <w:rFonts w:ascii="Verdana" w:hAnsi="Verdana"/>
          <w:sz w:val="22"/>
          <w:szCs w:val="22"/>
        </w:rPr>
        <w:t>mit Selle Royal Gelsattel</w:t>
      </w:r>
      <w:r w:rsidRPr="00A7596E">
        <w:rPr>
          <w:rFonts w:ascii="Verdana" w:hAnsi="Verdana"/>
          <w:sz w:val="22"/>
          <w:szCs w:val="22"/>
        </w:rPr>
        <w:tab/>
        <w:t>€ 149,00</w:t>
      </w: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  <w:r w:rsidRPr="00A7596E">
        <w:rPr>
          <w:rFonts w:ascii="Verdana" w:hAnsi="Verdana"/>
          <w:sz w:val="22"/>
          <w:szCs w:val="22"/>
        </w:rPr>
        <w:t xml:space="preserve">Nach telefonischer Terminvereinbarung (+43 7712 50000)  können Sie die Räder </w:t>
      </w:r>
      <w:r w:rsidRPr="00A7596E">
        <w:rPr>
          <w:rFonts w:ascii="Verdana" w:hAnsi="Verdana"/>
          <w:b/>
          <w:sz w:val="22"/>
          <w:szCs w:val="22"/>
        </w:rPr>
        <w:t>direkt bei uns in Schärding ab Lager</w:t>
      </w:r>
      <w:r w:rsidRPr="00A7596E">
        <w:rPr>
          <w:rFonts w:ascii="Verdana" w:hAnsi="Verdana"/>
          <w:sz w:val="22"/>
          <w:szCs w:val="22"/>
        </w:rPr>
        <w:t xml:space="preserve"> beziehen (werktags von 09:00 Uhr bis 17:00 Uhr).</w:t>
      </w: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</w:p>
    <w:p w:rsidR="00051A23" w:rsidRDefault="00051A23" w:rsidP="00051A23">
      <w:pPr>
        <w:jc w:val="both"/>
        <w:rPr>
          <w:rFonts w:ascii="Verdana" w:hAnsi="Verdana"/>
          <w:sz w:val="22"/>
          <w:szCs w:val="22"/>
        </w:rPr>
      </w:pPr>
      <w:r w:rsidRPr="00A7596E">
        <w:rPr>
          <w:rFonts w:ascii="Verdana" w:hAnsi="Verdana"/>
          <w:sz w:val="22"/>
          <w:szCs w:val="22"/>
        </w:rPr>
        <w:t>Sie können die Räder per Hermes-Versand aber auch direkt zu Ihnen nach Hause liefern lassen. Zustellung nur innerhalb Deutschlands werktags von Dienstag bis Freitag möglich, Versandgebühr zum Zeitpunkt der Drucklegung: € 49,00 pro Rad.</w:t>
      </w:r>
      <w:r w:rsidR="00E42109">
        <w:rPr>
          <w:rFonts w:ascii="Verdana" w:hAnsi="Verdana"/>
          <w:sz w:val="22"/>
          <w:szCs w:val="22"/>
        </w:rPr>
        <w:t xml:space="preserve"> </w:t>
      </w:r>
      <w:r w:rsidR="00E42109" w:rsidRPr="00E42109">
        <w:rPr>
          <w:rFonts w:ascii="Verdana" w:hAnsi="Verdana"/>
          <w:sz w:val="22"/>
          <w:szCs w:val="22"/>
        </w:rPr>
        <w:t>Die</w:t>
      </w:r>
      <w:r w:rsidR="00E42109">
        <w:rPr>
          <w:rFonts w:ascii="Verdana" w:hAnsi="Verdana"/>
          <w:sz w:val="22"/>
          <w:szCs w:val="22"/>
        </w:rPr>
        <w:t xml:space="preserve"> </w:t>
      </w:r>
      <w:r w:rsidR="00E42109" w:rsidRPr="00E42109">
        <w:rPr>
          <w:rFonts w:ascii="Verdana" w:hAnsi="Verdana"/>
          <w:sz w:val="22"/>
          <w:szCs w:val="22"/>
        </w:rPr>
        <w:t>Zustellung an Postfachadressen oder Packstationen ist nicht möglich.</w:t>
      </w:r>
    </w:p>
    <w:p w:rsidR="00E42109" w:rsidRPr="00A7596E" w:rsidRDefault="00E42109" w:rsidP="00051A23">
      <w:pPr>
        <w:jc w:val="both"/>
        <w:rPr>
          <w:rFonts w:ascii="Verdana" w:hAnsi="Verdana"/>
          <w:sz w:val="22"/>
          <w:szCs w:val="22"/>
        </w:rPr>
      </w:pP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  <w:r w:rsidRPr="00A7596E">
        <w:rPr>
          <w:rFonts w:ascii="Verdana" w:hAnsi="Verdana"/>
          <w:sz w:val="22"/>
          <w:szCs w:val="22"/>
        </w:rPr>
        <w:t xml:space="preserve">Hierzu bitten wir Sie, uns </w:t>
      </w:r>
      <w:r w:rsidRPr="00A7596E">
        <w:rPr>
          <w:rFonts w:ascii="Verdana" w:hAnsi="Verdana"/>
          <w:b/>
          <w:sz w:val="22"/>
          <w:szCs w:val="22"/>
        </w:rPr>
        <w:t>umseitiges Formular</w:t>
      </w:r>
      <w:r w:rsidRPr="00A7596E">
        <w:rPr>
          <w:rFonts w:ascii="Verdana" w:hAnsi="Verdana"/>
          <w:sz w:val="22"/>
          <w:szCs w:val="22"/>
        </w:rPr>
        <w:t xml:space="preserve"> (per</w:t>
      </w:r>
      <w:r w:rsidR="00706BF9">
        <w:rPr>
          <w:rFonts w:ascii="Verdana" w:hAnsi="Verdana"/>
          <w:sz w:val="22"/>
          <w:szCs w:val="22"/>
        </w:rPr>
        <w:t xml:space="preserve"> mail, </w:t>
      </w:r>
      <w:r w:rsidRPr="00A7596E">
        <w:rPr>
          <w:rFonts w:ascii="Verdana" w:hAnsi="Verdana"/>
          <w:sz w:val="22"/>
          <w:szCs w:val="22"/>
        </w:rPr>
        <w:t xml:space="preserve">Fax oder Post) </w:t>
      </w:r>
      <w:r w:rsidRPr="00A7596E">
        <w:rPr>
          <w:rFonts w:ascii="Verdana" w:hAnsi="Verdana"/>
          <w:b/>
          <w:sz w:val="22"/>
          <w:szCs w:val="22"/>
        </w:rPr>
        <w:t>vollständig ausgefüllt</w:t>
      </w:r>
      <w:r w:rsidRPr="00A7596E">
        <w:rPr>
          <w:rFonts w:ascii="Verdana" w:hAnsi="Verdana"/>
          <w:sz w:val="22"/>
          <w:szCs w:val="22"/>
        </w:rPr>
        <w:t xml:space="preserve"> zurückzusenden. </w:t>
      </w: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  <w:r w:rsidRPr="00A7596E">
        <w:rPr>
          <w:rFonts w:ascii="Verdana" w:hAnsi="Verdana"/>
          <w:sz w:val="22"/>
          <w:szCs w:val="22"/>
        </w:rPr>
        <w:t>Alle Bestellungen werden in der Reihenfolge des Eingangsdatums bearbeitet.</w:t>
      </w: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  <w:r w:rsidRPr="00A7596E">
        <w:rPr>
          <w:rFonts w:ascii="Verdana" w:hAnsi="Verdana"/>
          <w:sz w:val="22"/>
          <w:szCs w:val="22"/>
        </w:rPr>
        <w:t>Farbwünsche können leider nicht berücksichtigt werden.</w:t>
      </w:r>
    </w:p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</w:p>
    <w:p w:rsidR="00BC4782" w:rsidRDefault="00BC4782" w:rsidP="00BC4782">
      <w:pPr>
        <w:jc w:val="center"/>
        <w:rPr>
          <w:rFonts w:ascii="Verdana" w:hAnsi="Verdana"/>
          <w:b/>
          <w:sz w:val="22"/>
          <w:szCs w:val="22"/>
        </w:rPr>
      </w:pPr>
      <w:r w:rsidRPr="002922CF">
        <w:rPr>
          <w:rFonts w:ascii="Verdana" w:hAnsi="Verdana"/>
          <w:noProof/>
          <w:color w:val="212121"/>
          <w:sz w:val="20"/>
          <w:szCs w:val="20"/>
          <w:lang w:eastAsia="de-DE" w:bidi="ar-SA"/>
        </w:rPr>
        <w:drawing>
          <wp:inline distT="0" distB="0" distL="0" distR="0" wp14:anchorId="4549C2BA" wp14:editId="39C0210D">
            <wp:extent cx="3644628" cy="2700669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äd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3" t="20723" r="13360" b="4762"/>
                    <a:stretch/>
                  </pic:blipFill>
                  <pic:spPr bwMode="auto">
                    <a:xfrm>
                      <a:off x="0" y="0"/>
                      <a:ext cx="3657526" cy="271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782" w:rsidRDefault="00BC4782">
      <w:pPr>
        <w:widowControl/>
        <w:suppressAutoHyphens w:val="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:rsidR="00051A23" w:rsidRPr="00A7596E" w:rsidRDefault="00051A23" w:rsidP="00BC4782">
      <w:pPr>
        <w:jc w:val="center"/>
        <w:rPr>
          <w:rFonts w:ascii="Verdana" w:hAnsi="Verdana"/>
          <w:b/>
          <w:sz w:val="22"/>
          <w:szCs w:val="22"/>
        </w:rPr>
      </w:pPr>
    </w:p>
    <w:p w:rsidR="00051A23" w:rsidRPr="00A7596E" w:rsidRDefault="00051A23" w:rsidP="00051A23">
      <w:pPr>
        <w:jc w:val="both"/>
        <w:rPr>
          <w:rFonts w:ascii="Verdana" w:hAnsi="Verdana"/>
          <w:b/>
          <w:sz w:val="22"/>
          <w:szCs w:val="22"/>
        </w:rPr>
      </w:pPr>
    </w:p>
    <w:p w:rsidR="00051A23" w:rsidRPr="00A7596E" w:rsidRDefault="00051A23" w:rsidP="00BC4782">
      <w:pPr>
        <w:jc w:val="center"/>
        <w:rPr>
          <w:rFonts w:ascii="Verdana" w:hAnsi="Verdana"/>
          <w:sz w:val="22"/>
          <w:szCs w:val="22"/>
        </w:rPr>
      </w:pPr>
      <w:r w:rsidRPr="00A7596E">
        <w:rPr>
          <w:rFonts w:ascii="Verdana" w:hAnsi="Verdana"/>
          <w:b/>
          <w:sz w:val="22"/>
          <w:szCs w:val="22"/>
        </w:rPr>
        <w:t xml:space="preserve">BESTELLFORMULAR </w:t>
      </w:r>
      <w:r>
        <w:rPr>
          <w:rFonts w:ascii="Verdana" w:hAnsi="Verdana"/>
          <w:b/>
          <w:sz w:val="22"/>
          <w:szCs w:val="22"/>
        </w:rPr>
        <w:t>ROTALIS RAD</w:t>
      </w:r>
    </w:p>
    <w:p w:rsidR="00051A23" w:rsidRDefault="00051A23" w:rsidP="00051A23">
      <w:pPr>
        <w:jc w:val="both"/>
        <w:rPr>
          <w:rFonts w:ascii="Verdana" w:hAnsi="Verdana"/>
          <w:sz w:val="22"/>
          <w:szCs w:val="22"/>
        </w:rPr>
      </w:pPr>
    </w:p>
    <w:p w:rsidR="00051A23" w:rsidRDefault="00051A23" w:rsidP="00051A23">
      <w:pPr>
        <w:jc w:val="both"/>
        <w:rPr>
          <w:rFonts w:ascii="Verdana" w:hAnsi="Verdana"/>
          <w:sz w:val="22"/>
          <w:szCs w:val="22"/>
        </w:rPr>
      </w:pPr>
      <w:r w:rsidRPr="00A7596E">
        <w:rPr>
          <w:rFonts w:ascii="Verdana" w:hAnsi="Verdana"/>
          <w:sz w:val="22"/>
          <w:szCs w:val="22"/>
        </w:rPr>
        <w:t>Bitte ausgefüllt senden an</w:t>
      </w:r>
      <w:r w:rsidR="00BC4782">
        <w:rPr>
          <w:rFonts w:ascii="Verdana" w:hAnsi="Verdana"/>
          <w:sz w:val="22"/>
          <w:szCs w:val="22"/>
        </w:rPr>
        <w:t>:</w:t>
      </w:r>
    </w:p>
    <w:p w:rsidR="00C77669" w:rsidRPr="007D5CE4" w:rsidRDefault="00C77669" w:rsidP="00051A23">
      <w:pPr>
        <w:jc w:val="both"/>
        <w:rPr>
          <w:rFonts w:ascii="Verdana" w:hAnsi="Verdana"/>
          <w:b/>
          <w:sz w:val="22"/>
          <w:szCs w:val="22"/>
        </w:rPr>
      </w:pPr>
    </w:p>
    <w:p w:rsidR="00051A23" w:rsidRPr="007D5CE4" w:rsidRDefault="00051A23" w:rsidP="00051A23">
      <w:pPr>
        <w:jc w:val="both"/>
        <w:rPr>
          <w:rFonts w:ascii="Verdana" w:hAnsi="Verdana"/>
          <w:b/>
          <w:sz w:val="22"/>
          <w:szCs w:val="22"/>
        </w:rPr>
      </w:pPr>
      <w:r w:rsidRPr="007D5CE4">
        <w:rPr>
          <w:rFonts w:ascii="Verdana" w:hAnsi="Verdana"/>
          <w:b/>
          <w:sz w:val="22"/>
          <w:szCs w:val="22"/>
        </w:rPr>
        <w:t>Rotalis Reisen</w:t>
      </w:r>
    </w:p>
    <w:p w:rsidR="00051A23" w:rsidRPr="007D5CE4" w:rsidRDefault="00051A23" w:rsidP="00051A23">
      <w:pPr>
        <w:jc w:val="both"/>
        <w:rPr>
          <w:rFonts w:ascii="Verdana" w:hAnsi="Verdana"/>
          <w:sz w:val="22"/>
          <w:szCs w:val="22"/>
        </w:rPr>
      </w:pPr>
      <w:r w:rsidRPr="007D5CE4">
        <w:rPr>
          <w:rFonts w:ascii="Verdana" w:hAnsi="Verdana"/>
          <w:sz w:val="22"/>
          <w:szCs w:val="22"/>
        </w:rPr>
        <w:t>Joseph-Haydn-Straße 8</w:t>
      </w:r>
    </w:p>
    <w:p w:rsidR="00051A23" w:rsidRPr="007D5CE4" w:rsidRDefault="00051A23" w:rsidP="00051A23">
      <w:pPr>
        <w:jc w:val="both"/>
        <w:rPr>
          <w:rFonts w:ascii="Verdana" w:hAnsi="Verdana"/>
          <w:sz w:val="22"/>
          <w:szCs w:val="22"/>
          <w:lang w:val="en-GB"/>
        </w:rPr>
      </w:pPr>
      <w:r w:rsidRPr="007D5CE4">
        <w:rPr>
          <w:rFonts w:ascii="Verdana" w:hAnsi="Verdana"/>
          <w:sz w:val="22"/>
          <w:szCs w:val="22"/>
          <w:lang w:val="en-GB"/>
        </w:rPr>
        <w:t>A-4780 Schärding</w:t>
      </w:r>
    </w:p>
    <w:p w:rsidR="00051A23" w:rsidRPr="001206A1" w:rsidRDefault="00CB0CB4" w:rsidP="00051A23">
      <w:pPr>
        <w:jc w:val="both"/>
        <w:rPr>
          <w:rFonts w:ascii="Verdana" w:hAnsi="Verdana"/>
          <w:sz w:val="22"/>
          <w:szCs w:val="22"/>
          <w:lang w:val="en-GB"/>
        </w:rPr>
      </w:pPr>
      <w:hyperlink r:id="rId9" w:history="1">
        <w:r w:rsidR="00051A23" w:rsidRPr="007D5CE4">
          <w:rPr>
            <w:rStyle w:val="Hyperlink"/>
            <w:rFonts w:ascii="Verdana" w:hAnsi="Verdana"/>
            <w:sz w:val="22"/>
            <w:szCs w:val="22"/>
            <w:lang w:val="en-GB"/>
          </w:rPr>
          <w:t>info@rotalis.com</w:t>
        </w:r>
      </w:hyperlink>
    </w:p>
    <w:p w:rsidR="00BC4782" w:rsidRPr="007D5CE4" w:rsidRDefault="00BC4782" w:rsidP="00051A23">
      <w:pPr>
        <w:jc w:val="both"/>
        <w:rPr>
          <w:rFonts w:ascii="Verdana" w:hAnsi="Verdana"/>
          <w:sz w:val="22"/>
          <w:szCs w:val="22"/>
          <w:lang w:val="en-GB"/>
        </w:rPr>
      </w:pPr>
      <w:r w:rsidRPr="007D5CE4">
        <w:rPr>
          <w:rFonts w:ascii="Verdana" w:hAnsi="Verdana"/>
          <w:sz w:val="22"/>
          <w:szCs w:val="22"/>
          <w:lang w:val="en-GB"/>
        </w:rPr>
        <w:t>Fax : +43 7712 5511 50</w:t>
      </w:r>
    </w:p>
    <w:p w:rsidR="00051A23" w:rsidRPr="007D5CE4" w:rsidRDefault="00051A23" w:rsidP="00051A23">
      <w:pPr>
        <w:jc w:val="both"/>
        <w:rPr>
          <w:rFonts w:ascii="Verdana" w:hAnsi="Verdana"/>
          <w:b/>
          <w:sz w:val="22"/>
          <w:szCs w:val="22"/>
          <w:lang w:val="en-GB"/>
        </w:rPr>
      </w:pPr>
    </w:p>
    <w:tbl>
      <w:tblPr>
        <w:tblW w:w="921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5386"/>
      </w:tblGrid>
      <w:tr w:rsidR="00051A23" w:rsidRPr="00A7596E" w:rsidTr="002408E0">
        <w:trPr>
          <w:cantSplit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A23" w:rsidRPr="00A7596E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 xml:space="preserve">Ich bestelle </w:t>
            </w:r>
            <w:r w:rsidR="00EE113B">
              <w:rPr>
                <w:rFonts w:ascii="Verdana" w:hAnsi="Verdana"/>
                <w:sz w:val="22"/>
                <w:szCs w:val="22"/>
              </w:rPr>
              <w:t xml:space="preserve">verbindlich </w:t>
            </w:r>
            <w:r w:rsidRPr="00A7596E">
              <w:rPr>
                <w:rFonts w:ascii="Verdana" w:hAnsi="Verdana"/>
                <w:sz w:val="22"/>
                <w:szCs w:val="22"/>
              </w:rPr>
              <w:t xml:space="preserve">folgende Anzahl an Gebrauchträdern </w:t>
            </w:r>
          </w:p>
          <w:p w:rsidR="00051A23" w:rsidRPr="00A7596E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>(Zusendung per Hermes-Versand):</w:t>
            </w:r>
          </w:p>
        </w:tc>
      </w:tr>
      <w:tr w:rsidR="00051A23" w:rsidRPr="00A7596E" w:rsidTr="00C77669">
        <w:trPr>
          <w:trHeight w:val="49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A23" w:rsidRPr="00A7596E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8E0" w:rsidRPr="002408E0" w:rsidRDefault="002408E0" w:rsidP="002408E0">
            <w:pPr>
              <w:rPr>
                <w:rFonts w:ascii="Verdana" w:hAnsi="Verdana"/>
                <w:sz w:val="16"/>
                <w:szCs w:val="16"/>
              </w:rPr>
            </w:pPr>
          </w:p>
          <w:p w:rsidR="00C77669" w:rsidRPr="00C77669" w:rsidRDefault="00051A23" w:rsidP="002408E0">
            <w:pPr>
              <w:rPr>
                <w:rFonts w:ascii="Verdana" w:hAnsi="Verdana"/>
                <w:sz w:val="16"/>
                <w:szCs w:val="16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>Anzahl</w:t>
            </w:r>
          </w:p>
        </w:tc>
      </w:tr>
      <w:tr w:rsidR="00051A23" w:rsidRPr="00A7596E" w:rsidTr="002408E0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13B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>Damenrad mit Selle-Royal Sattel</w:t>
            </w:r>
          </w:p>
          <w:p w:rsidR="00EE113B" w:rsidRPr="00EE113B" w:rsidRDefault="00EE113B" w:rsidP="002408E0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sdt>
          <w:sdtPr>
            <w:rPr>
              <w:rFonts w:ascii="Verdana" w:hAnsi="Verdana"/>
              <w:sz w:val="22"/>
              <w:szCs w:val="22"/>
            </w:rPr>
            <w:alias w:val="Damenrad"/>
            <w:tag w:val="Damenrad"/>
            <w:id w:val="571017981"/>
            <w:lock w:val="sdtLocked"/>
            <w:placeholder>
              <w:docPart w:val="DefaultPlaceholder_1081868575"/>
            </w:placeholder>
            <w:showingPlcHdr/>
            <w:comboBox>
              <w:listItem w:value="Wählen Sie ein Element aus."/>
              <w:listItem w:displayText="1 Rad" w:value="1 Rad"/>
              <w:listItem w:displayText="2 Räder" w:value="2 Räder"/>
              <w:listItem w:displayText="3 Räder" w:value="3 Räder"/>
              <w:listItem w:displayText="4 Räder" w:value="4 Räder"/>
              <w:listItem w:displayText="5 Räder" w:value="5 Räder"/>
              <w:listItem w:displayText="6 Räder" w:value="6 Räder"/>
              <w:listItem w:displayText="7 Räder" w:value="7 Räder"/>
              <w:listItem w:displayText="8 Räder" w:value="8 Räder"/>
              <w:listItem w:displayText="9 Räder" w:value="9 Räder"/>
            </w:comboBox>
          </w:sdtPr>
          <w:sdtEndPr/>
          <w:sdtContent>
            <w:tc>
              <w:tcPr>
                <w:tcW w:w="538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051A23" w:rsidRPr="00A7596E" w:rsidRDefault="00706BF9" w:rsidP="00706BF9">
                <w:pPr>
                  <w:jc w:val="both"/>
                  <w:rPr>
                    <w:rFonts w:ascii="Verdana" w:hAnsi="Verdana"/>
                    <w:sz w:val="22"/>
                    <w:szCs w:val="22"/>
                  </w:rPr>
                </w:pPr>
                <w:r w:rsidRPr="00B91F7E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051A23" w:rsidRPr="00A7596E" w:rsidTr="00EE113B">
        <w:trPr>
          <w:trHeight w:val="48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113B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>Herrenrad mit Selle-Royal Sattel</w:t>
            </w:r>
          </w:p>
          <w:p w:rsidR="00EE113B" w:rsidRPr="00EE113B" w:rsidRDefault="00EE113B" w:rsidP="002408E0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sdt>
          <w:sdtPr>
            <w:rPr>
              <w:rFonts w:ascii="Verdana" w:hAnsi="Verdana"/>
              <w:sz w:val="22"/>
              <w:szCs w:val="22"/>
            </w:rPr>
            <w:alias w:val="Herrenrad"/>
            <w:tag w:val="Herrenrad"/>
            <w:id w:val="1356080444"/>
            <w:lock w:val="sdtLocked"/>
            <w:placeholder>
              <w:docPart w:val="DefaultPlaceholder_1081868575"/>
            </w:placeholder>
            <w:showingPlcHdr/>
            <w:dropDownList>
              <w:listItem w:value="Wählen Sie ein Element aus."/>
              <w:listItem w:displayText="1 Rad" w:value="1 Rad"/>
              <w:listItem w:displayText="2 Räder" w:value="2 Räder"/>
              <w:listItem w:displayText="3 Räder" w:value="3 Räder"/>
              <w:listItem w:displayText="4 Räder" w:value="4 Räder"/>
              <w:listItem w:displayText="5 Räder" w:value="5 Räder"/>
              <w:listItem w:displayText="6 Räder" w:value="6 Räder"/>
              <w:listItem w:displayText="7 Räder" w:value="7 Räder"/>
              <w:listItem w:displayText="8 Räder" w:value="8 Räder"/>
              <w:listItem w:displayText="9 Räder" w:value="9 Räder"/>
            </w:dropDownList>
          </w:sdtPr>
          <w:sdtEndPr/>
          <w:sdtContent>
            <w:tc>
              <w:tcPr>
                <w:tcW w:w="538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051A23" w:rsidRPr="00A7596E" w:rsidRDefault="00706BF9" w:rsidP="002408E0">
                <w:pPr>
                  <w:jc w:val="both"/>
                  <w:rPr>
                    <w:rFonts w:ascii="Verdana" w:hAnsi="Verdana"/>
                    <w:sz w:val="22"/>
                    <w:szCs w:val="22"/>
                  </w:rPr>
                </w:pPr>
                <w:r w:rsidRPr="00B91F7E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051A23" w:rsidRPr="00A7596E" w:rsidTr="002408E0">
        <w:trPr>
          <w:trHeight w:val="45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A23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>Vorname, Name</w:t>
            </w:r>
          </w:p>
          <w:p w:rsidR="00EE113B" w:rsidRPr="00EE113B" w:rsidRDefault="00EE113B" w:rsidP="002408E0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sdt>
          <w:sdtPr>
            <w:rPr>
              <w:rFonts w:ascii="Verdana" w:hAnsi="Verdana"/>
              <w:sz w:val="22"/>
              <w:szCs w:val="22"/>
            </w:rPr>
            <w:id w:val="-1024474192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538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051A23" w:rsidRPr="00A7596E" w:rsidRDefault="00041044" w:rsidP="00041044">
                <w:pPr>
                  <w:jc w:val="both"/>
                  <w:rPr>
                    <w:rFonts w:ascii="Verdana" w:hAnsi="Verdana"/>
                    <w:sz w:val="22"/>
                    <w:szCs w:val="22"/>
                  </w:rPr>
                </w:pPr>
                <w:r w:rsidRPr="00B91F7E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51A23" w:rsidRPr="00A7596E" w:rsidTr="002408E0">
        <w:trPr>
          <w:trHeight w:val="45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A23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>Straße, Hausnummer</w:t>
            </w:r>
          </w:p>
          <w:p w:rsidR="00EE113B" w:rsidRPr="00EE113B" w:rsidRDefault="00EE113B" w:rsidP="002408E0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sdt>
          <w:sdtPr>
            <w:rPr>
              <w:rFonts w:ascii="Verdana" w:hAnsi="Verdana"/>
              <w:sz w:val="22"/>
              <w:szCs w:val="22"/>
            </w:rPr>
            <w:id w:val="-1702007906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538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051A23" w:rsidRPr="00A7596E" w:rsidRDefault="00041044" w:rsidP="00041044">
                <w:pPr>
                  <w:jc w:val="both"/>
                  <w:rPr>
                    <w:rFonts w:ascii="Verdana" w:hAnsi="Verdana"/>
                    <w:sz w:val="22"/>
                    <w:szCs w:val="22"/>
                  </w:rPr>
                </w:pPr>
                <w:r w:rsidRPr="00B91F7E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51A23" w:rsidRPr="00A7596E" w:rsidTr="002408E0">
        <w:trPr>
          <w:trHeight w:val="45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A23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>Postleitzahl, Ort</w:t>
            </w:r>
          </w:p>
          <w:p w:rsidR="00EE113B" w:rsidRPr="00EE113B" w:rsidRDefault="00EE113B" w:rsidP="002408E0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sdt>
          <w:sdtPr>
            <w:rPr>
              <w:rFonts w:ascii="Verdana" w:hAnsi="Verdana"/>
              <w:sz w:val="22"/>
              <w:szCs w:val="22"/>
            </w:rPr>
            <w:id w:val="-1672403298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538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051A23" w:rsidRPr="00A7596E" w:rsidRDefault="00041044" w:rsidP="00041044">
                <w:pPr>
                  <w:jc w:val="both"/>
                  <w:rPr>
                    <w:rFonts w:ascii="Verdana" w:hAnsi="Verdana"/>
                    <w:sz w:val="22"/>
                    <w:szCs w:val="22"/>
                  </w:rPr>
                </w:pPr>
                <w:r w:rsidRPr="00B91F7E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51A23" w:rsidRPr="00A7596E" w:rsidTr="002408E0">
        <w:trPr>
          <w:trHeight w:val="45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A23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>Telefonnummer/Fax</w:t>
            </w:r>
          </w:p>
          <w:p w:rsidR="00EE113B" w:rsidRPr="00EE113B" w:rsidRDefault="00EE113B" w:rsidP="002408E0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sdt>
          <w:sdtPr>
            <w:rPr>
              <w:rFonts w:ascii="Verdana" w:hAnsi="Verdana"/>
              <w:sz w:val="22"/>
              <w:szCs w:val="22"/>
            </w:rPr>
            <w:id w:val="-663464466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538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051A23" w:rsidRPr="00A7596E" w:rsidRDefault="00041044" w:rsidP="00041044">
                <w:pPr>
                  <w:jc w:val="both"/>
                  <w:rPr>
                    <w:rFonts w:ascii="Verdana" w:hAnsi="Verdana"/>
                    <w:sz w:val="22"/>
                    <w:szCs w:val="22"/>
                  </w:rPr>
                </w:pPr>
                <w:r w:rsidRPr="00B91F7E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51A23" w:rsidRPr="00A7596E" w:rsidTr="002408E0">
        <w:trPr>
          <w:trHeight w:val="45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A23" w:rsidRDefault="00EE113B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E-Mail</w:t>
            </w:r>
          </w:p>
          <w:p w:rsidR="00EE113B" w:rsidRPr="00EE113B" w:rsidRDefault="00EE113B" w:rsidP="002408E0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sdt>
          <w:sdtPr>
            <w:rPr>
              <w:rFonts w:ascii="Verdana" w:hAnsi="Verdana"/>
              <w:sz w:val="22"/>
              <w:szCs w:val="22"/>
            </w:rPr>
            <w:id w:val="-426496648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538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051A23" w:rsidRPr="00A7596E" w:rsidRDefault="00041044" w:rsidP="00041044">
                <w:pPr>
                  <w:jc w:val="both"/>
                  <w:rPr>
                    <w:rFonts w:ascii="Verdana" w:hAnsi="Verdana"/>
                    <w:sz w:val="22"/>
                    <w:szCs w:val="22"/>
                  </w:rPr>
                </w:pPr>
                <w:r w:rsidRPr="00B91F7E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51A23" w:rsidRPr="00A7596E" w:rsidTr="002408E0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A23" w:rsidRPr="00A7596E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>Zustelladresse (nur angeben, wenn diese von oben angegebener Adresse abweicht)</w:t>
            </w:r>
          </w:p>
          <w:p w:rsidR="00051A23" w:rsidRPr="00A7596E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sdt>
          <w:sdtPr>
            <w:rPr>
              <w:rFonts w:ascii="Verdana" w:hAnsi="Verdana"/>
              <w:sz w:val="22"/>
              <w:szCs w:val="22"/>
            </w:rPr>
            <w:id w:val="-1316479545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538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051A23" w:rsidRPr="00A7596E" w:rsidRDefault="00041044" w:rsidP="00041044">
                <w:pPr>
                  <w:jc w:val="both"/>
                  <w:rPr>
                    <w:rFonts w:ascii="Verdana" w:hAnsi="Verdana"/>
                    <w:sz w:val="22"/>
                    <w:szCs w:val="22"/>
                  </w:rPr>
                </w:pPr>
                <w:r w:rsidRPr="00B91F7E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51A23" w:rsidRPr="00A7596E" w:rsidTr="002408E0">
        <w:trPr>
          <w:trHeight w:val="45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A23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7596E">
              <w:rPr>
                <w:rFonts w:ascii="Verdana" w:hAnsi="Verdana"/>
                <w:sz w:val="22"/>
                <w:szCs w:val="22"/>
              </w:rPr>
              <w:t>Datum/Unterschrift</w:t>
            </w:r>
          </w:p>
          <w:p w:rsidR="00EE113B" w:rsidRPr="00EE113B" w:rsidRDefault="00EE113B" w:rsidP="002408E0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1A23" w:rsidRPr="00A7596E" w:rsidRDefault="00051A23" w:rsidP="002408E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051A23" w:rsidRPr="00A7596E" w:rsidRDefault="00051A23" w:rsidP="00051A23">
      <w:pPr>
        <w:jc w:val="both"/>
        <w:rPr>
          <w:rFonts w:ascii="Verdana" w:hAnsi="Verdana"/>
          <w:sz w:val="22"/>
          <w:szCs w:val="22"/>
        </w:rPr>
      </w:pPr>
    </w:p>
    <w:p w:rsidR="00051A23" w:rsidRPr="00A7596E" w:rsidRDefault="00051A23" w:rsidP="00051A23">
      <w:pPr>
        <w:ind w:left="720"/>
        <w:jc w:val="both"/>
        <w:rPr>
          <w:rFonts w:ascii="Verdana" w:hAnsi="Verdana"/>
          <w:sz w:val="22"/>
          <w:szCs w:val="22"/>
        </w:rPr>
      </w:pPr>
    </w:p>
    <w:p w:rsidR="00051A23" w:rsidRDefault="00051A23" w:rsidP="00BC4782">
      <w:pPr>
        <w:tabs>
          <w:tab w:val="left" w:pos="1418"/>
        </w:tabs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Zahlung:</w:t>
      </w:r>
      <w:r>
        <w:rPr>
          <w:rFonts w:ascii="Verdana" w:hAnsi="Verdana"/>
          <w:sz w:val="22"/>
          <w:szCs w:val="22"/>
        </w:rPr>
        <w:tab/>
      </w:r>
      <w:r w:rsidR="00BC4782">
        <w:rPr>
          <w:rFonts w:ascii="Verdana" w:hAnsi="Verdana"/>
          <w:sz w:val="22"/>
          <w:szCs w:val="22"/>
        </w:rPr>
        <w:t>Vorkassen-</w:t>
      </w:r>
      <w:r w:rsidRPr="00BC4782">
        <w:rPr>
          <w:rFonts w:ascii="Verdana" w:hAnsi="Verdana"/>
          <w:sz w:val="22"/>
          <w:szCs w:val="22"/>
        </w:rPr>
        <w:t>Überweisung</w:t>
      </w:r>
      <w:r w:rsidRPr="00A7596E">
        <w:rPr>
          <w:rFonts w:ascii="Verdana" w:hAnsi="Verdana"/>
          <w:sz w:val="22"/>
          <w:szCs w:val="22"/>
        </w:rPr>
        <w:t xml:space="preserve"> nach Erhalt der Rechnung</w:t>
      </w:r>
    </w:p>
    <w:p w:rsidR="00BC4782" w:rsidRPr="00BC4782" w:rsidRDefault="00BC4782" w:rsidP="00BC4782">
      <w:pPr>
        <w:tabs>
          <w:tab w:val="left" w:pos="1418"/>
        </w:tabs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Bank:</w:t>
      </w:r>
      <w:r>
        <w:rPr>
          <w:rFonts w:ascii="Verdana" w:hAnsi="Verdana"/>
          <w:sz w:val="22"/>
          <w:szCs w:val="22"/>
        </w:rPr>
        <w:tab/>
      </w:r>
      <w:r w:rsidRPr="00BC4782">
        <w:rPr>
          <w:rFonts w:ascii="Verdana" w:hAnsi="Verdana"/>
          <w:sz w:val="22"/>
          <w:szCs w:val="22"/>
        </w:rPr>
        <w:t xml:space="preserve">Raiffeisenbank Region Schärding      </w:t>
      </w:r>
    </w:p>
    <w:p w:rsidR="00BC4782" w:rsidRPr="00BC4782" w:rsidRDefault="00BC4782" w:rsidP="00BC4782">
      <w:pPr>
        <w:tabs>
          <w:tab w:val="left" w:pos="1418"/>
        </w:tabs>
        <w:jc w:val="both"/>
        <w:rPr>
          <w:rFonts w:ascii="Verdana" w:hAnsi="Verdana"/>
          <w:sz w:val="22"/>
          <w:szCs w:val="22"/>
        </w:rPr>
      </w:pPr>
      <w:r w:rsidRPr="00BC4782">
        <w:rPr>
          <w:rFonts w:ascii="Verdana" w:hAnsi="Verdana"/>
          <w:sz w:val="22"/>
          <w:szCs w:val="22"/>
        </w:rPr>
        <w:t>IBAN:</w:t>
      </w:r>
      <w:r w:rsidRPr="00BC4782">
        <w:rPr>
          <w:rFonts w:ascii="Verdana" w:hAnsi="Verdana"/>
          <w:sz w:val="22"/>
          <w:szCs w:val="22"/>
        </w:rPr>
        <w:tab/>
        <w:t>AT43 3445 5000 0407 1510</w:t>
      </w:r>
    </w:p>
    <w:p w:rsidR="00BC4782" w:rsidRDefault="00BC4782" w:rsidP="00BC4782">
      <w:pPr>
        <w:tabs>
          <w:tab w:val="left" w:pos="1418"/>
        </w:tabs>
        <w:jc w:val="both"/>
        <w:rPr>
          <w:rFonts w:ascii="Verdana" w:hAnsi="Verdana"/>
          <w:sz w:val="22"/>
          <w:szCs w:val="22"/>
        </w:rPr>
      </w:pPr>
      <w:r w:rsidRPr="00BC4782">
        <w:rPr>
          <w:rFonts w:ascii="Verdana" w:hAnsi="Verdana"/>
          <w:sz w:val="22"/>
          <w:szCs w:val="22"/>
        </w:rPr>
        <w:t>BIC:</w:t>
      </w:r>
      <w:r w:rsidRPr="00BC4782">
        <w:rPr>
          <w:rFonts w:ascii="Verdana" w:hAnsi="Verdana"/>
          <w:sz w:val="22"/>
          <w:szCs w:val="22"/>
        </w:rPr>
        <w:tab/>
        <w:t xml:space="preserve">RZOOAT2L455       </w:t>
      </w:r>
    </w:p>
    <w:p w:rsidR="00BC4782" w:rsidRDefault="00BC4782" w:rsidP="00BC4782">
      <w:pPr>
        <w:tabs>
          <w:tab w:val="left" w:pos="1418"/>
        </w:tabs>
        <w:jc w:val="both"/>
        <w:rPr>
          <w:rFonts w:ascii="Verdana" w:hAnsi="Verdana"/>
          <w:sz w:val="22"/>
          <w:szCs w:val="22"/>
        </w:rPr>
      </w:pPr>
    </w:p>
    <w:p w:rsidR="00D6580F" w:rsidRPr="00051A23" w:rsidRDefault="00051A23" w:rsidP="00E42109">
      <w:pPr>
        <w:tabs>
          <w:tab w:val="left" w:pos="1418"/>
        </w:tabs>
        <w:jc w:val="both"/>
      </w:pPr>
      <w:r>
        <w:rPr>
          <w:rFonts w:ascii="Verdana" w:hAnsi="Verdana"/>
          <w:sz w:val="22"/>
          <w:szCs w:val="22"/>
        </w:rPr>
        <w:t>Lieferung:</w:t>
      </w:r>
      <w:r>
        <w:rPr>
          <w:rFonts w:ascii="Verdana" w:hAnsi="Verdana"/>
          <w:sz w:val="22"/>
          <w:szCs w:val="22"/>
        </w:rPr>
        <w:tab/>
        <w:t xml:space="preserve">Nach Erhalt der Vorauskassenzahlung </w:t>
      </w:r>
      <w:r w:rsidR="0005748E">
        <w:rPr>
          <w:rFonts w:ascii="Verdana" w:hAnsi="Verdana"/>
          <w:sz w:val="22"/>
          <w:szCs w:val="22"/>
        </w:rPr>
        <w:t xml:space="preserve">schnellstmöglich </w:t>
      </w:r>
      <w:r>
        <w:rPr>
          <w:rFonts w:ascii="Verdana" w:hAnsi="Verdana"/>
          <w:sz w:val="22"/>
          <w:szCs w:val="22"/>
        </w:rPr>
        <w:t>per Hermes Paketdienst</w:t>
      </w:r>
      <w:r w:rsidR="0005748E">
        <w:rPr>
          <w:rFonts w:ascii="Verdana" w:hAnsi="Verdana"/>
          <w:sz w:val="22"/>
          <w:szCs w:val="22"/>
        </w:rPr>
        <w:t>.</w:t>
      </w:r>
      <w:r w:rsidR="0005748E">
        <w:rPr>
          <w:rFonts w:ascii="Verdana" w:hAnsi="Verdana"/>
          <w:sz w:val="22"/>
          <w:szCs w:val="22"/>
        </w:rPr>
        <w:tab/>
        <w:t>Nur innerhalb Deutschlands möglich.</w:t>
      </w:r>
    </w:p>
    <w:sectPr w:rsidR="00D6580F" w:rsidRPr="00051A23">
      <w:headerReference w:type="default" r:id="rId10"/>
      <w:footerReference w:type="default" r:id="rId11"/>
      <w:pgSz w:w="11906" w:h="16838"/>
      <w:pgMar w:top="2382" w:right="850" w:bottom="1238" w:left="850" w:header="615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8E0" w:rsidRDefault="002408E0">
      <w:r>
        <w:separator/>
      </w:r>
    </w:p>
  </w:endnote>
  <w:endnote w:type="continuationSeparator" w:id="0">
    <w:p w:rsidR="002408E0" w:rsidRDefault="00240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8E0" w:rsidRPr="008917E4" w:rsidRDefault="002408E0">
    <w:pPr>
      <w:autoSpaceDE w:val="0"/>
      <w:rPr>
        <w:rFonts w:ascii="Verdana" w:eastAsia="Ubuntu Light" w:hAnsi="Verdana" w:cs="Verdana"/>
        <w:sz w:val="13"/>
        <w:szCs w:val="13"/>
      </w:rPr>
    </w:pPr>
    <w:r w:rsidRPr="008917E4">
      <w:rPr>
        <w:rFonts w:ascii="Verdana" w:eastAsia="Ubuntu Light" w:hAnsi="Verdana" w:cs="Verdana"/>
        <w:sz w:val="13"/>
        <w:szCs w:val="13"/>
      </w:rPr>
      <w:t>BANKVERBINDUNGEN:  Bankverbindung Deutschland:</w:t>
    </w:r>
    <w:r w:rsidRPr="008917E4">
      <w:rPr>
        <w:rFonts w:ascii="Verdana" w:eastAsia="Ubuntu Light" w:hAnsi="Verdana" w:cs="Verdana"/>
        <w:sz w:val="13"/>
        <w:szCs w:val="13"/>
      </w:rPr>
      <w:tab/>
    </w:r>
    <w:r w:rsidRPr="008917E4">
      <w:rPr>
        <w:rFonts w:ascii="Verdana" w:eastAsia="Ubuntu Light" w:hAnsi="Verdana" w:cs="Verdana"/>
        <w:sz w:val="13"/>
        <w:szCs w:val="13"/>
      </w:rPr>
      <w:tab/>
      <w:t>Bankverbindung Österreich:</w:t>
    </w:r>
    <w:r w:rsidRPr="008917E4">
      <w:rPr>
        <w:rFonts w:ascii="Verdana" w:eastAsia="Ubuntu Light" w:hAnsi="Verdana" w:cs="Verdana"/>
        <w:bCs/>
        <w:sz w:val="13"/>
        <w:szCs w:val="13"/>
      </w:rPr>
      <w:tab/>
    </w:r>
    <w:r w:rsidRPr="008917E4">
      <w:rPr>
        <w:rFonts w:ascii="Verdana" w:eastAsia="Ubuntu Light" w:hAnsi="Verdana" w:cs="Verdana"/>
        <w:bCs/>
        <w:sz w:val="13"/>
        <w:szCs w:val="13"/>
      </w:rPr>
      <w:tab/>
    </w:r>
    <w:r w:rsidRPr="008917E4">
      <w:rPr>
        <w:rFonts w:ascii="Verdana" w:eastAsia="Ubuntu Light" w:hAnsi="Verdana" w:cs="Verdana"/>
        <w:bCs/>
        <w:sz w:val="13"/>
        <w:szCs w:val="13"/>
      </w:rPr>
      <w:tab/>
    </w:r>
    <w:r w:rsidRPr="008917E4">
      <w:rPr>
        <w:rFonts w:ascii="Verdana" w:eastAsia="Ubuntu Light" w:hAnsi="Verdana" w:cs="Verdana"/>
        <w:sz w:val="13"/>
        <w:szCs w:val="13"/>
      </w:rPr>
      <w:t>Geschäftsführung</w:t>
    </w:r>
  </w:p>
  <w:p w:rsidR="002408E0" w:rsidRPr="008917E4" w:rsidRDefault="002408E0">
    <w:pPr>
      <w:autoSpaceDE w:val="0"/>
      <w:rPr>
        <w:rFonts w:ascii="Verdana" w:hAnsi="Verdana" w:cs="Verdana"/>
        <w:sz w:val="13"/>
        <w:szCs w:val="13"/>
      </w:rPr>
    </w:pPr>
    <w:r w:rsidRPr="008917E4">
      <w:rPr>
        <w:rFonts w:ascii="Verdana" w:eastAsia="Ubuntu Light" w:hAnsi="Verdana" w:cs="Verdana"/>
        <w:sz w:val="13"/>
        <w:szCs w:val="13"/>
      </w:rPr>
      <w:tab/>
    </w:r>
    <w:r w:rsidRPr="008917E4">
      <w:rPr>
        <w:rFonts w:ascii="Verdana" w:eastAsia="Ubuntu Light" w:hAnsi="Verdana" w:cs="Verdana"/>
        <w:sz w:val="13"/>
        <w:szCs w:val="13"/>
      </w:rPr>
      <w:tab/>
      <w:t xml:space="preserve">    Raiffeisenbank Neuhaus/ Unteres Inntal           </w:t>
    </w:r>
    <w:r w:rsidRPr="008917E4">
      <w:rPr>
        <w:rFonts w:ascii="Verdana" w:eastAsia="Ubuntu Light" w:hAnsi="Verdana" w:cs="Verdana"/>
        <w:sz w:val="13"/>
        <w:szCs w:val="13"/>
      </w:rPr>
      <w:tab/>
      <w:t xml:space="preserve">Raiffeisenbank Region Schärding      </w:t>
    </w:r>
    <w:r w:rsidRPr="008917E4">
      <w:rPr>
        <w:rFonts w:ascii="Verdana" w:eastAsia="Ubuntu Light" w:hAnsi="Verdana" w:cs="Verdana"/>
        <w:sz w:val="13"/>
        <w:szCs w:val="13"/>
      </w:rPr>
      <w:tab/>
    </w:r>
    <w:r w:rsidRPr="008917E4">
      <w:rPr>
        <w:rFonts w:ascii="Verdana" w:eastAsia="Ubuntu Light" w:hAnsi="Verdana" w:cs="Verdana"/>
        <w:sz w:val="13"/>
        <w:szCs w:val="13"/>
      </w:rPr>
      <w:tab/>
      <w:t>Franz Angerer</w:t>
    </w:r>
  </w:p>
  <w:p w:rsidR="002408E0" w:rsidRPr="008917E4" w:rsidRDefault="002408E0">
    <w:pPr>
      <w:autoSpaceDE w:val="0"/>
      <w:rPr>
        <w:rFonts w:ascii="Verdana" w:hAnsi="Verdana" w:cs="Verdana"/>
        <w:sz w:val="13"/>
        <w:szCs w:val="13"/>
        <w:lang w:val="en-GB"/>
      </w:rPr>
    </w:pPr>
    <w:r w:rsidRPr="008917E4">
      <w:rPr>
        <w:rFonts w:ascii="Verdana" w:hAnsi="Verdana" w:cs="Verdana"/>
        <w:sz w:val="13"/>
        <w:szCs w:val="13"/>
      </w:rPr>
      <w:tab/>
    </w:r>
    <w:r w:rsidRPr="008917E4">
      <w:rPr>
        <w:rFonts w:ascii="Verdana" w:hAnsi="Verdana" w:cs="Verdana"/>
        <w:sz w:val="13"/>
        <w:szCs w:val="13"/>
      </w:rPr>
      <w:tab/>
      <w:t xml:space="preserve">  </w:t>
    </w:r>
    <w:r w:rsidRPr="008917E4">
      <w:rPr>
        <w:rFonts w:ascii="Verdana" w:hAnsi="Verdana" w:cs="Verdana"/>
        <w:sz w:val="13"/>
        <w:szCs w:val="13"/>
      </w:rPr>
      <w:tab/>
    </w:r>
    <w:r w:rsidRPr="008917E4">
      <w:rPr>
        <w:rFonts w:ascii="Verdana" w:eastAsia="Ubuntu Light" w:hAnsi="Verdana" w:cs="Verdana"/>
        <w:sz w:val="13"/>
        <w:szCs w:val="13"/>
      </w:rPr>
      <w:t xml:space="preserve">                                     </w:t>
    </w:r>
    <w:r w:rsidRPr="008917E4">
      <w:rPr>
        <w:rFonts w:ascii="Verdana" w:eastAsia="Ubuntu Light" w:hAnsi="Verdana" w:cs="Verdana"/>
        <w:sz w:val="13"/>
        <w:szCs w:val="13"/>
      </w:rPr>
      <w:tab/>
    </w:r>
    <w:r w:rsidRPr="008917E4">
      <w:rPr>
        <w:rFonts w:ascii="Verdana" w:eastAsia="Ubuntu Light" w:hAnsi="Verdana" w:cs="Verdana"/>
        <w:sz w:val="13"/>
        <w:szCs w:val="13"/>
      </w:rPr>
      <w:tab/>
    </w:r>
    <w:r w:rsidRPr="008917E4">
      <w:rPr>
        <w:rFonts w:ascii="Verdana" w:eastAsia="Ubuntu Light" w:hAnsi="Verdana" w:cs="Verdana"/>
        <w:w w:val="99"/>
        <w:sz w:val="13"/>
        <w:szCs w:val="13"/>
      </w:rPr>
      <w:tab/>
    </w:r>
    <w:r w:rsidRPr="008917E4">
      <w:rPr>
        <w:rFonts w:ascii="Verdana" w:eastAsia="Ubuntu Light" w:hAnsi="Verdana" w:cs="Verdana"/>
        <w:w w:val="99"/>
        <w:sz w:val="13"/>
        <w:szCs w:val="13"/>
      </w:rPr>
      <w:tab/>
    </w:r>
    <w:r w:rsidRPr="008917E4">
      <w:rPr>
        <w:rFonts w:ascii="Verdana" w:eastAsia="Ubuntu Light" w:hAnsi="Verdana" w:cs="Verdana"/>
        <w:w w:val="99"/>
        <w:sz w:val="13"/>
        <w:szCs w:val="13"/>
      </w:rPr>
      <w:tab/>
    </w:r>
    <w:r w:rsidRPr="008917E4">
      <w:rPr>
        <w:rFonts w:ascii="Verdana" w:eastAsia="Ubuntu Light" w:hAnsi="Verdana" w:cs="Verdana"/>
        <w:w w:val="99"/>
        <w:sz w:val="13"/>
        <w:szCs w:val="13"/>
      </w:rPr>
      <w:tab/>
    </w:r>
    <w:r w:rsidRPr="008917E4">
      <w:rPr>
        <w:rFonts w:ascii="Verdana" w:eastAsia="Ubuntu Light" w:hAnsi="Verdana" w:cs="Verdana"/>
        <w:w w:val="99"/>
        <w:sz w:val="13"/>
        <w:szCs w:val="13"/>
      </w:rPr>
      <w:tab/>
    </w:r>
    <w:r w:rsidRPr="008917E4">
      <w:rPr>
        <w:rFonts w:ascii="Verdana" w:eastAsia="Ubuntu Light" w:hAnsi="Verdana" w:cs="Verdana"/>
        <w:w w:val="99"/>
        <w:sz w:val="13"/>
        <w:szCs w:val="13"/>
        <w:lang w:val="en-GB"/>
      </w:rPr>
      <w:t>FN 399939 x</w:t>
    </w:r>
  </w:p>
  <w:p w:rsidR="002408E0" w:rsidRPr="008917E4" w:rsidRDefault="002408E0">
    <w:pPr>
      <w:autoSpaceDE w:val="0"/>
      <w:rPr>
        <w:rFonts w:ascii="Verdana" w:eastAsia="Ubuntu Light" w:hAnsi="Verdana" w:cs="Verdana"/>
        <w:sz w:val="13"/>
        <w:szCs w:val="13"/>
        <w:lang w:val="en-GB"/>
      </w:rPr>
    </w:pPr>
    <w:r w:rsidRPr="008917E4">
      <w:rPr>
        <w:rFonts w:ascii="Verdana" w:hAnsi="Verdana" w:cs="Verdana"/>
        <w:sz w:val="13"/>
        <w:szCs w:val="13"/>
        <w:lang w:val="en-GB"/>
      </w:rPr>
      <w:tab/>
    </w:r>
    <w:r w:rsidRPr="008917E4">
      <w:rPr>
        <w:rFonts w:ascii="Verdana" w:hAnsi="Verdana" w:cs="Verdana"/>
        <w:sz w:val="13"/>
        <w:szCs w:val="13"/>
        <w:lang w:val="en-GB"/>
      </w:rPr>
      <w:tab/>
      <w:t xml:space="preserve">    </w:t>
    </w:r>
    <w:r w:rsidRPr="008917E4">
      <w:rPr>
        <w:rFonts w:ascii="Verdana" w:eastAsia="Ubuntu Light" w:hAnsi="Verdana" w:cs="Verdana"/>
        <w:sz w:val="13"/>
        <w:szCs w:val="13"/>
        <w:lang w:val="en-GB"/>
      </w:rPr>
      <w:t xml:space="preserve">IBAN: DE73 7406 1564 0000 1133 44    </w:t>
    </w:r>
    <w:r w:rsidRPr="008917E4">
      <w:rPr>
        <w:rFonts w:ascii="Verdana" w:eastAsia="Ubuntu Light" w:hAnsi="Verdana" w:cs="Verdana"/>
        <w:sz w:val="13"/>
        <w:szCs w:val="13"/>
        <w:lang w:val="en-GB"/>
      </w:rPr>
      <w:tab/>
    </w:r>
    <w:r w:rsidRPr="008917E4">
      <w:rPr>
        <w:rFonts w:ascii="Verdana" w:eastAsia="Ubuntu Light" w:hAnsi="Verdana" w:cs="Verdana"/>
        <w:w w:val="99"/>
        <w:sz w:val="13"/>
        <w:szCs w:val="13"/>
        <w:lang w:val="en-GB"/>
      </w:rPr>
      <w:t>IBAN: AT43 3445 5000 0407 1510</w:t>
    </w:r>
    <w:r w:rsidRPr="008917E4">
      <w:rPr>
        <w:rFonts w:ascii="Verdana" w:eastAsia="Ubuntu Light" w:hAnsi="Verdana" w:cs="Verdana"/>
        <w:sz w:val="13"/>
        <w:szCs w:val="13"/>
        <w:lang w:val="en-GB"/>
      </w:rPr>
      <w:tab/>
    </w:r>
    <w:r w:rsidRPr="008917E4">
      <w:rPr>
        <w:rFonts w:ascii="Verdana" w:hAnsi="Verdana" w:cs="Verdana"/>
        <w:w w:val="99"/>
        <w:sz w:val="13"/>
        <w:szCs w:val="13"/>
        <w:lang w:val="en-GB"/>
      </w:rPr>
      <w:tab/>
    </w:r>
    <w:r w:rsidRPr="008917E4">
      <w:rPr>
        <w:rFonts w:ascii="Verdana" w:eastAsia="Ubuntu Light" w:hAnsi="Verdana" w:cs="Verdana"/>
        <w:w w:val="99"/>
        <w:sz w:val="13"/>
        <w:szCs w:val="13"/>
        <w:lang w:val="en-GB"/>
      </w:rPr>
      <w:t xml:space="preserve">UID: </w:t>
    </w:r>
    <w:r>
      <w:rPr>
        <w:rFonts w:ascii="Verdana" w:eastAsia="Ubuntu Light" w:hAnsi="Verdana" w:cs="Verdana"/>
        <w:w w:val="99"/>
        <w:sz w:val="13"/>
        <w:szCs w:val="13"/>
        <w:lang w:val="en-GB"/>
      </w:rPr>
      <w:t>ATU 68109156</w:t>
    </w:r>
  </w:p>
  <w:p w:rsidR="002408E0" w:rsidRPr="00F965E9" w:rsidRDefault="002408E0">
    <w:pPr>
      <w:autoSpaceDE w:val="0"/>
      <w:rPr>
        <w:lang w:val="en-GB"/>
      </w:rPr>
    </w:pPr>
    <w:r w:rsidRPr="008917E4">
      <w:rPr>
        <w:rFonts w:ascii="Verdana" w:eastAsia="Ubuntu Light" w:hAnsi="Verdana" w:cs="Verdana"/>
        <w:sz w:val="13"/>
        <w:szCs w:val="13"/>
        <w:lang w:val="en-GB"/>
      </w:rPr>
      <w:t xml:space="preserve">   </w:t>
    </w:r>
    <w:r w:rsidRPr="008917E4">
      <w:rPr>
        <w:rFonts w:ascii="Verdana" w:eastAsia="Ubuntu Light" w:hAnsi="Verdana" w:cs="Verdana"/>
        <w:sz w:val="13"/>
        <w:szCs w:val="13"/>
        <w:lang w:val="en-GB"/>
      </w:rPr>
      <w:tab/>
    </w:r>
    <w:r w:rsidRPr="008917E4">
      <w:rPr>
        <w:rFonts w:ascii="Verdana" w:eastAsia="Ubuntu Light" w:hAnsi="Verdana" w:cs="Verdana"/>
        <w:sz w:val="13"/>
        <w:szCs w:val="13"/>
        <w:lang w:val="en-GB"/>
      </w:rPr>
      <w:tab/>
      <w:t xml:space="preserve">    BIC: GENODEF1NUI</w:t>
    </w:r>
    <w:r w:rsidRPr="008917E4">
      <w:rPr>
        <w:rFonts w:ascii="Verdana" w:eastAsia="Ubuntu Light" w:hAnsi="Verdana" w:cs="Verdana"/>
        <w:sz w:val="13"/>
        <w:szCs w:val="13"/>
        <w:lang w:val="en-GB"/>
      </w:rPr>
      <w:tab/>
    </w:r>
    <w:r w:rsidRPr="008917E4">
      <w:rPr>
        <w:rFonts w:ascii="Verdana" w:eastAsia="Ubuntu Light" w:hAnsi="Verdana" w:cs="Verdana"/>
        <w:sz w:val="13"/>
        <w:szCs w:val="13"/>
        <w:lang w:val="en-GB"/>
      </w:rPr>
      <w:tab/>
    </w:r>
    <w:r w:rsidRPr="008917E4">
      <w:rPr>
        <w:rFonts w:ascii="Verdana" w:eastAsia="Ubuntu Light" w:hAnsi="Verdana" w:cs="Verdana"/>
        <w:sz w:val="13"/>
        <w:szCs w:val="13"/>
        <w:lang w:val="en-GB"/>
      </w:rPr>
      <w:tab/>
      <w:t xml:space="preserve">BIC: RZOOAT2L455       </w:t>
    </w:r>
    <w:r w:rsidRPr="008917E4">
      <w:rPr>
        <w:rFonts w:ascii="Verdana" w:eastAsia="Ubuntu Light" w:hAnsi="Verdana" w:cs="Verdana"/>
        <w:sz w:val="13"/>
        <w:szCs w:val="13"/>
        <w:lang w:val="en-GB"/>
      </w:rPr>
      <w:tab/>
    </w:r>
    <w:r w:rsidRPr="008917E4">
      <w:rPr>
        <w:rFonts w:ascii="Verdana" w:eastAsia="Ubuntu Light" w:hAnsi="Verdana" w:cs="Verdana"/>
        <w:sz w:val="13"/>
        <w:szCs w:val="13"/>
        <w:lang w:val="en-GB"/>
      </w:rPr>
      <w:tab/>
    </w:r>
    <w:r w:rsidRPr="008917E4">
      <w:rPr>
        <w:rFonts w:ascii="Verdana" w:eastAsia="Ubuntu Light" w:hAnsi="Verdana" w:cs="Verdana"/>
        <w:sz w:val="13"/>
        <w:szCs w:val="13"/>
        <w:lang w:val="en-GB"/>
      </w:rPr>
      <w:tab/>
      <w:t>DVR: 4011028</w:t>
    </w:r>
    <w:r w:rsidRPr="008917E4">
      <w:rPr>
        <w:rFonts w:ascii="Verdana" w:eastAsia="Ubuntu Light" w:hAnsi="Verdana" w:cs="Verdana"/>
        <w:sz w:val="13"/>
        <w:szCs w:val="13"/>
        <w:lang w:val="en-GB"/>
      </w:rPr>
      <w:tab/>
    </w:r>
    <w:r w:rsidRPr="00F965E9">
      <w:rPr>
        <w:rFonts w:ascii="Verdana" w:eastAsia="Ubuntu Light" w:hAnsi="Verdana" w:cs="Verdana"/>
        <w:color w:val="4C4C4C"/>
        <w:sz w:val="13"/>
        <w:szCs w:val="13"/>
        <w:lang w:val="en-G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8E0" w:rsidRDefault="002408E0">
      <w:r>
        <w:separator/>
      </w:r>
    </w:p>
  </w:footnote>
  <w:footnote w:type="continuationSeparator" w:id="0">
    <w:p w:rsidR="002408E0" w:rsidRDefault="00240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8E0" w:rsidRDefault="002408E0" w:rsidP="00D6580F">
    <w:pPr>
      <w:ind w:right="45"/>
    </w:pPr>
    <w:r>
      <w:rPr>
        <w:noProof/>
        <w:lang w:eastAsia="de-DE" w:bidi="ar-SA"/>
      </w:rPr>
      <w:drawing>
        <wp:anchor distT="0" distB="0" distL="0" distR="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-171450</wp:posOffset>
          </wp:positionV>
          <wp:extent cx="2041525" cy="732790"/>
          <wp:effectExtent l="0" t="0" r="0" b="0"/>
          <wp:wrapTopAndBottom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1525" cy="7327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 w:bidi="ar-SA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4287520</wp:posOffset>
              </wp:positionH>
              <wp:positionV relativeFrom="paragraph">
                <wp:posOffset>-207645</wp:posOffset>
              </wp:positionV>
              <wp:extent cx="2360930" cy="1404620"/>
              <wp:effectExtent l="0" t="0" r="0" b="190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08E0" w:rsidRDefault="002408E0" w:rsidP="00D6580F">
                          <w:pPr>
                            <w:ind w:right="45"/>
                            <w:jc w:val="right"/>
                            <w:rPr>
                              <w:rFonts w:ascii="Verdana" w:hAnsi="Verdana" w:cs="Verdana"/>
                              <w:color w:val="66666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Verdana" w:hAnsi="Verdana" w:cs="Ubuntu Light"/>
                              <w:b/>
                              <w:bCs/>
                              <w:color w:val="0047FF"/>
                              <w:sz w:val="17"/>
                              <w:szCs w:val="17"/>
                            </w:rPr>
                            <w:t>Rotalis Reisen G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color w:val="0047FF"/>
                              <w:sz w:val="16"/>
                              <w:szCs w:val="16"/>
                            </w:rPr>
                            <w:t>mbH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color w:val="FF0000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color w:val="666666"/>
                              <w:sz w:val="15"/>
                              <w:szCs w:val="15"/>
                            </w:rPr>
                            <w:br/>
                          </w:r>
                          <w:r>
                            <w:rPr>
                              <w:rFonts w:ascii="Verdana" w:hAnsi="Verdana" w:cs="Verdana"/>
                              <w:color w:val="666666"/>
                              <w:sz w:val="15"/>
                              <w:szCs w:val="15"/>
                            </w:rPr>
                            <w:t>Joseph-Haydn-Straße 8</w:t>
                          </w:r>
                        </w:p>
                        <w:p w:rsidR="002408E0" w:rsidRPr="00F965E9" w:rsidRDefault="002408E0" w:rsidP="00D6580F">
                          <w:pPr>
                            <w:ind w:right="45"/>
                            <w:jc w:val="right"/>
                            <w:rPr>
                              <w:rFonts w:ascii="Verdana" w:hAnsi="Verdana" w:cs="Verdana"/>
                              <w:color w:val="666666"/>
                              <w:sz w:val="15"/>
                              <w:szCs w:val="15"/>
                              <w:lang w:val="en-GB"/>
                            </w:rPr>
                          </w:pPr>
                          <w:r w:rsidRPr="00F965E9">
                            <w:rPr>
                              <w:rFonts w:ascii="Verdana" w:hAnsi="Verdana" w:cs="Verdana"/>
                              <w:color w:val="666666"/>
                              <w:sz w:val="15"/>
                              <w:szCs w:val="15"/>
                              <w:lang w:val="en-GB"/>
                            </w:rPr>
                            <w:t>4780 Schärding</w:t>
                          </w:r>
                        </w:p>
                        <w:p w:rsidR="002408E0" w:rsidRPr="00F965E9" w:rsidRDefault="002408E0" w:rsidP="00D6580F">
                          <w:pPr>
                            <w:ind w:right="45"/>
                            <w:jc w:val="right"/>
                            <w:rPr>
                              <w:rFonts w:ascii="Verdana" w:hAnsi="Verdana" w:cs="Verdana"/>
                              <w:color w:val="666666"/>
                              <w:sz w:val="15"/>
                              <w:szCs w:val="15"/>
                              <w:lang w:val="en-GB"/>
                            </w:rPr>
                          </w:pPr>
                          <w:r w:rsidRPr="00F965E9">
                            <w:rPr>
                              <w:rFonts w:ascii="Verdana" w:hAnsi="Verdana" w:cs="Verdana"/>
                              <w:color w:val="666666"/>
                              <w:sz w:val="15"/>
                              <w:szCs w:val="15"/>
                              <w:lang w:val="en-GB"/>
                            </w:rPr>
                            <w:t>Tel. +43 7712/50000</w:t>
                          </w:r>
                        </w:p>
                        <w:p w:rsidR="002408E0" w:rsidRPr="00102053" w:rsidRDefault="002408E0" w:rsidP="00D6580F">
                          <w:pPr>
                            <w:ind w:right="45"/>
                            <w:jc w:val="right"/>
                            <w:rPr>
                              <w:rStyle w:val="Hyperlink"/>
                              <w:rFonts w:ascii="Verdana" w:hAnsi="Verdana" w:cs="Verdana"/>
                              <w:sz w:val="15"/>
                              <w:szCs w:val="15"/>
                              <w:lang w:val="en-CA"/>
                            </w:rPr>
                          </w:pPr>
                          <w:r w:rsidRPr="00F965E9">
                            <w:rPr>
                              <w:rFonts w:ascii="Verdana" w:hAnsi="Verdana" w:cs="Verdana"/>
                              <w:color w:val="666666"/>
                              <w:sz w:val="15"/>
                              <w:szCs w:val="15"/>
                              <w:lang w:val="en-GB"/>
                            </w:rPr>
                            <w:t>Fax. +43 7712/5511-50</w:t>
                          </w:r>
                        </w:p>
                        <w:p w:rsidR="002408E0" w:rsidRPr="00F965E9" w:rsidRDefault="002408E0" w:rsidP="00D6580F">
                          <w:pPr>
                            <w:ind w:right="45"/>
                            <w:jc w:val="right"/>
                            <w:rPr>
                              <w:lang w:val="en-GB"/>
                            </w:rPr>
                          </w:pPr>
                          <w:r w:rsidRPr="00102053">
                            <w:rPr>
                              <w:rStyle w:val="Hyperlink"/>
                              <w:rFonts w:ascii="Verdana" w:hAnsi="Verdana" w:cs="Verdana"/>
                              <w:sz w:val="15"/>
                              <w:szCs w:val="15"/>
                              <w:lang w:val="en-CA"/>
                            </w:rPr>
                            <w:t>www.rotalis.com</w:t>
                          </w:r>
                        </w:p>
                        <w:p w:rsidR="002408E0" w:rsidRDefault="002408E0" w:rsidP="00D6580F">
                          <w:pPr>
                            <w:ind w:right="45"/>
                            <w:jc w:val="right"/>
                          </w:pPr>
                          <w:r>
                            <w:rPr>
                              <w:rStyle w:val="Hyperlink"/>
                              <w:rFonts w:ascii="Verdana" w:hAnsi="Verdana" w:cs="Verdana"/>
                              <w:sz w:val="15"/>
                              <w:szCs w:val="15"/>
                            </w:rPr>
                            <w:t>info@rotalis.com</w:t>
                          </w:r>
                          <w:hyperlink r:id="rId2" w:history="1"/>
                        </w:p>
                        <w:p w:rsidR="002408E0" w:rsidRDefault="002408E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7.6pt;margin-top:-16.3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2uIgIAAB4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" stroked="f">
              <v:textbox style="mso-fit-shape-to-text:t">
                <w:txbxContent>
                  <w:p w:rsidR="002408E0" w:rsidRDefault="002408E0" w:rsidP="00D6580F">
                    <w:pPr>
                      <w:ind w:right="45"/>
                      <w:jc w:val="right"/>
                      <w:rPr>
                        <w:rFonts w:ascii="Verdana" w:hAnsi="Verdana" w:cs="Verdana"/>
                        <w:color w:val="666666"/>
                        <w:sz w:val="15"/>
                        <w:szCs w:val="15"/>
                      </w:rPr>
                    </w:pPr>
                    <w:r>
                      <w:rPr>
                        <w:rFonts w:ascii="Verdana" w:hAnsi="Verdana" w:cs="Ubuntu Light"/>
                        <w:b/>
                        <w:bCs/>
                        <w:color w:val="0047FF"/>
                        <w:sz w:val="17"/>
                        <w:szCs w:val="17"/>
                      </w:rPr>
                      <w:t>Rotalis Reisen G</w:t>
                    </w:r>
                    <w:r>
                      <w:rPr>
                        <w:rFonts w:ascii="Verdana" w:hAnsi="Verdana" w:cs="Verdana"/>
                        <w:b/>
                        <w:bCs/>
                        <w:color w:val="0047FF"/>
                        <w:sz w:val="16"/>
                        <w:szCs w:val="16"/>
                      </w:rPr>
                      <w:t>mbH</w:t>
                    </w:r>
                    <w:r>
                      <w:rPr>
                        <w:rFonts w:ascii="Verdana" w:hAnsi="Verdana" w:cs="Verdana"/>
                        <w:b/>
                        <w:bCs/>
                        <w:color w:val="FF0000"/>
                        <w:sz w:val="14"/>
                        <w:szCs w:val="14"/>
                      </w:rPr>
                      <w:br/>
                    </w:r>
                    <w:r>
                      <w:rPr>
                        <w:rFonts w:ascii="Verdana" w:hAnsi="Verdana" w:cs="Verdana"/>
                        <w:b/>
                        <w:bCs/>
                        <w:color w:val="666666"/>
                        <w:sz w:val="15"/>
                        <w:szCs w:val="15"/>
                      </w:rPr>
                      <w:br/>
                    </w:r>
                    <w:r>
                      <w:rPr>
                        <w:rFonts w:ascii="Verdana" w:hAnsi="Verdana" w:cs="Verdana"/>
                        <w:color w:val="666666"/>
                        <w:sz w:val="15"/>
                        <w:szCs w:val="15"/>
                      </w:rPr>
                      <w:t>Joseph-Haydn-Straße 8</w:t>
                    </w:r>
                  </w:p>
                  <w:p w:rsidR="002408E0" w:rsidRPr="00F965E9" w:rsidRDefault="002408E0" w:rsidP="00D6580F">
                    <w:pPr>
                      <w:ind w:right="45"/>
                      <w:jc w:val="right"/>
                      <w:rPr>
                        <w:rFonts w:ascii="Verdana" w:hAnsi="Verdana" w:cs="Verdana"/>
                        <w:color w:val="666666"/>
                        <w:sz w:val="15"/>
                        <w:szCs w:val="15"/>
                        <w:lang w:val="en-GB"/>
                      </w:rPr>
                    </w:pPr>
                    <w:r w:rsidRPr="00F965E9">
                      <w:rPr>
                        <w:rFonts w:ascii="Verdana" w:hAnsi="Verdana" w:cs="Verdana"/>
                        <w:color w:val="666666"/>
                        <w:sz w:val="15"/>
                        <w:szCs w:val="15"/>
                        <w:lang w:val="en-GB"/>
                      </w:rPr>
                      <w:t>4780 Schärding</w:t>
                    </w:r>
                  </w:p>
                  <w:p w:rsidR="002408E0" w:rsidRPr="00F965E9" w:rsidRDefault="002408E0" w:rsidP="00D6580F">
                    <w:pPr>
                      <w:ind w:right="45"/>
                      <w:jc w:val="right"/>
                      <w:rPr>
                        <w:rFonts w:ascii="Verdana" w:hAnsi="Verdana" w:cs="Verdana"/>
                        <w:color w:val="666666"/>
                        <w:sz w:val="15"/>
                        <w:szCs w:val="15"/>
                        <w:lang w:val="en-GB"/>
                      </w:rPr>
                    </w:pPr>
                    <w:r w:rsidRPr="00F965E9">
                      <w:rPr>
                        <w:rFonts w:ascii="Verdana" w:hAnsi="Verdana" w:cs="Verdana"/>
                        <w:color w:val="666666"/>
                        <w:sz w:val="15"/>
                        <w:szCs w:val="15"/>
                        <w:lang w:val="en-GB"/>
                      </w:rPr>
                      <w:t>Tel. +43 7712/50000</w:t>
                    </w:r>
                  </w:p>
                  <w:p w:rsidR="002408E0" w:rsidRPr="00102053" w:rsidRDefault="002408E0" w:rsidP="00D6580F">
                    <w:pPr>
                      <w:ind w:right="45"/>
                      <w:jc w:val="right"/>
                      <w:rPr>
                        <w:rStyle w:val="Hyperlink"/>
                        <w:rFonts w:ascii="Verdana" w:hAnsi="Verdana" w:cs="Verdana"/>
                        <w:sz w:val="15"/>
                        <w:szCs w:val="15"/>
                        <w:lang w:val="en-CA"/>
                      </w:rPr>
                    </w:pPr>
                    <w:r w:rsidRPr="00F965E9">
                      <w:rPr>
                        <w:rFonts w:ascii="Verdana" w:hAnsi="Verdana" w:cs="Verdana"/>
                        <w:color w:val="666666"/>
                        <w:sz w:val="15"/>
                        <w:szCs w:val="15"/>
                        <w:lang w:val="en-GB"/>
                      </w:rPr>
                      <w:t>Fax. +43 7712/5511-50</w:t>
                    </w:r>
                  </w:p>
                  <w:p w:rsidR="002408E0" w:rsidRPr="00F965E9" w:rsidRDefault="002408E0" w:rsidP="00D6580F">
                    <w:pPr>
                      <w:ind w:right="45"/>
                      <w:jc w:val="right"/>
                      <w:rPr>
                        <w:lang w:val="en-GB"/>
                      </w:rPr>
                    </w:pPr>
                    <w:r w:rsidRPr="00102053">
                      <w:rPr>
                        <w:rStyle w:val="Hyperlink"/>
                        <w:rFonts w:ascii="Verdana" w:hAnsi="Verdana" w:cs="Verdana"/>
                        <w:sz w:val="15"/>
                        <w:szCs w:val="15"/>
                        <w:lang w:val="en-CA"/>
                      </w:rPr>
                      <w:t>www.rotalis.com</w:t>
                    </w:r>
                  </w:p>
                  <w:p w:rsidR="002408E0" w:rsidRDefault="002408E0" w:rsidP="00D6580F">
                    <w:pPr>
                      <w:ind w:right="45"/>
                      <w:jc w:val="right"/>
                    </w:pPr>
                    <w:r>
                      <w:rPr>
                        <w:rStyle w:val="Hyperlink"/>
                        <w:rFonts w:ascii="Verdana" w:hAnsi="Verdana" w:cs="Verdana"/>
                        <w:sz w:val="15"/>
                        <w:szCs w:val="15"/>
                      </w:rPr>
                      <w:t>info@rotalis.com</w:t>
                    </w:r>
                    <w:hyperlink r:id="rId3" w:history="1"/>
                  </w:p>
                  <w:p w:rsidR="002408E0" w:rsidRDefault="002408E0"/>
                </w:txbxContent>
              </v:textbox>
              <w10:wrap type="square"/>
            </v:shape>
          </w:pict>
        </mc:Fallback>
      </mc:AlternateContent>
    </w:r>
    <w:hyperlink r:id="rId4" w:history="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47ACC"/>
    <w:multiLevelType w:val="hybridMultilevel"/>
    <w:tmpl w:val="5506444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548F5"/>
    <w:multiLevelType w:val="hybridMultilevel"/>
    <w:tmpl w:val="539C2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775CDC"/>
    <w:multiLevelType w:val="hybridMultilevel"/>
    <w:tmpl w:val="5BF4FFD4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bGY0Het/tHpGC4eq3sv9q10J56xh3mD1jFm+8mcHDJduMl6Z0WqSoPnZglhw5i/Fuw4TyqParnH0PbOksZED5g==" w:salt="xReapsCw5l2k3bXKb8mIDg==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323"/>
    <w:rsid w:val="00003AE6"/>
    <w:rsid w:val="0001668D"/>
    <w:rsid w:val="00041044"/>
    <w:rsid w:val="000410B4"/>
    <w:rsid w:val="00051A23"/>
    <w:rsid w:val="0005748E"/>
    <w:rsid w:val="000575EA"/>
    <w:rsid w:val="00065638"/>
    <w:rsid w:val="0008068F"/>
    <w:rsid w:val="00102053"/>
    <w:rsid w:val="001105C9"/>
    <w:rsid w:val="001206A1"/>
    <w:rsid w:val="00123151"/>
    <w:rsid w:val="00125DB3"/>
    <w:rsid w:val="00185D71"/>
    <w:rsid w:val="001A19D4"/>
    <w:rsid w:val="001C071E"/>
    <w:rsid w:val="001C17EB"/>
    <w:rsid w:val="001C7D33"/>
    <w:rsid w:val="002016C8"/>
    <w:rsid w:val="00206813"/>
    <w:rsid w:val="00206FB4"/>
    <w:rsid w:val="002408E0"/>
    <w:rsid w:val="002542DF"/>
    <w:rsid w:val="00260216"/>
    <w:rsid w:val="00260F58"/>
    <w:rsid w:val="00293788"/>
    <w:rsid w:val="002A3010"/>
    <w:rsid w:val="002B1FA3"/>
    <w:rsid w:val="002D4CD1"/>
    <w:rsid w:val="002D522C"/>
    <w:rsid w:val="002E0382"/>
    <w:rsid w:val="002F696B"/>
    <w:rsid w:val="00311145"/>
    <w:rsid w:val="0033148D"/>
    <w:rsid w:val="00347840"/>
    <w:rsid w:val="0038565E"/>
    <w:rsid w:val="003B67CE"/>
    <w:rsid w:val="003C06F7"/>
    <w:rsid w:val="003C74D8"/>
    <w:rsid w:val="004038B1"/>
    <w:rsid w:val="00404557"/>
    <w:rsid w:val="00426D98"/>
    <w:rsid w:val="00431A8C"/>
    <w:rsid w:val="00456592"/>
    <w:rsid w:val="00523AFE"/>
    <w:rsid w:val="005247B5"/>
    <w:rsid w:val="00532CE2"/>
    <w:rsid w:val="0055210D"/>
    <w:rsid w:val="00561692"/>
    <w:rsid w:val="00587526"/>
    <w:rsid w:val="005C2740"/>
    <w:rsid w:val="005C665B"/>
    <w:rsid w:val="0060569A"/>
    <w:rsid w:val="00613E1F"/>
    <w:rsid w:val="006643C6"/>
    <w:rsid w:val="00684298"/>
    <w:rsid w:val="0068456D"/>
    <w:rsid w:val="00693F05"/>
    <w:rsid w:val="006B24ED"/>
    <w:rsid w:val="006B3B64"/>
    <w:rsid w:val="006F356E"/>
    <w:rsid w:val="006F4EDF"/>
    <w:rsid w:val="00706BF9"/>
    <w:rsid w:val="0074328B"/>
    <w:rsid w:val="00761340"/>
    <w:rsid w:val="007619D6"/>
    <w:rsid w:val="00766E30"/>
    <w:rsid w:val="00795EED"/>
    <w:rsid w:val="007A7917"/>
    <w:rsid w:val="007C035E"/>
    <w:rsid w:val="007C20E2"/>
    <w:rsid w:val="0080167B"/>
    <w:rsid w:val="00805F79"/>
    <w:rsid w:val="00837397"/>
    <w:rsid w:val="0084478F"/>
    <w:rsid w:val="00860250"/>
    <w:rsid w:val="008666B5"/>
    <w:rsid w:val="00883FBD"/>
    <w:rsid w:val="008917E4"/>
    <w:rsid w:val="008A1E10"/>
    <w:rsid w:val="008C007B"/>
    <w:rsid w:val="008E32DD"/>
    <w:rsid w:val="008F03C8"/>
    <w:rsid w:val="0092744A"/>
    <w:rsid w:val="00930A4A"/>
    <w:rsid w:val="009458E3"/>
    <w:rsid w:val="00952375"/>
    <w:rsid w:val="009855F8"/>
    <w:rsid w:val="009A3646"/>
    <w:rsid w:val="009A3F0B"/>
    <w:rsid w:val="009E431D"/>
    <w:rsid w:val="00A04074"/>
    <w:rsid w:val="00A1435B"/>
    <w:rsid w:val="00A95E89"/>
    <w:rsid w:val="00AA5686"/>
    <w:rsid w:val="00AE5F49"/>
    <w:rsid w:val="00AF040A"/>
    <w:rsid w:val="00AF5A8B"/>
    <w:rsid w:val="00AF6323"/>
    <w:rsid w:val="00B05E19"/>
    <w:rsid w:val="00B22D76"/>
    <w:rsid w:val="00B370D3"/>
    <w:rsid w:val="00B4342D"/>
    <w:rsid w:val="00B47ACA"/>
    <w:rsid w:val="00B547D8"/>
    <w:rsid w:val="00B70206"/>
    <w:rsid w:val="00B71024"/>
    <w:rsid w:val="00B729C4"/>
    <w:rsid w:val="00B735E9"/>
    <w:rsid w:val="00B7630A"/>
    <w:rsid w:val="00B928B9"/>
    <w:rsid w:val="00BA00D7"/>
    <w:rsid w:val="00BA7354"/>
    <w:rsid w:val="00BC143E"/>
    <w:rsid w:val="00BC4782"/>
    <w:rsid w:val="00C0034E"/>
    <w:rsid w:val="00C14387"/>
    <w:rsid w:val="00C21F90"/>
    <w:rsid w:val="00C54E8C"/>
    <w:rsid w:val="00C770CD"/>
    <w:rsid w:val="00C77669"/>
    <w:rsid w:val="00C90012"/>
    <w:rsid w:val="00CB0CB4"/>
    <w:rsid w:val="00CB482E"/>
    <w:rsid w:val="00D04163"/>
    <w:rsid w:val="00D25CDF"/>
    <w:rsid w:val="00D3152B"/>
    <w:rsid w:val="00D4459E"/>
    <w:rsid w:val="00D50E94"/>
    <w:rsid w:val="00D62446"/>
    <w:rsid w:val="00D6580F"/>
    <w:rsid w:val="00D84038"/>
    <w:rsid w:val="00D85B3D"/>
    <w:rsid w:val="00D8694D"/>
    <w:rsid w:val="00DA7858"/>
    <w:rsid w:val="00DE3B1E"/>
    <w:rsid w:val="00E01E51"/>
    <w:rsid w:val="00E13559"/>
    <w:rsid w:val="00E14703"/>
    <w:rsid w:val="00E21C42"/>
    <w:rsid w:val="00E236BD"/>
    <w:rsid w:val="00E42109"/>
    <w:rsid w:val="00E53597"/>
    <w:rsid w:val="00E56D02"/>
    <w:rsid w:val="00E56D56"/>
    <w:rsid w:val="00E60FDA"/>
    <w:rsid w:val="00E74C6D"/>
    <w:rsid w:val="00E83ACC"/>
    <w:rsid w:val="00E95634"/>
    <w:rsid w:val="00EE113B"/>
    <w:rsid w:val="00EF15F9"/>
    <w:rsid w:val="00EF74EA"/>
    <w:rsid w:val="00EF7F9A"/>
    <w:rsid w:val="00F33EE3"/>
    <w:rsid w:val="00F36C53"/>
    <w:rsid w:val="00F44AED"/>
    <w:rsid w:val="00F965E9"/>
    <w:rsid w:val="00FA1EC2"/>
    <w:rsid w:val="00FA4412"/>
    <w:rsid w:val="00FA4487"/>
    <w:rsid w:val="00FA6FD4"/>
    <w:rsid w:val="00FB7267"/>
    <w:rsid w:val="00FC7C46"/>
    <w:rsid w:val="00FE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/>
    <o:shapelayout v:ext="edit">
      <o:idmap v:ext="edit" data="1"/>
    </o:shapelayout>
  </w:shapeDefaults>
  <w:doNotEmbedSmartTags/>
  <w:decimalSymbol w:val=","/>
  <w:listSeparator w:val=";"/>
  <w15:chartTrackingRefBased/>
  <w15:docId w15:val="{60B7FB2A-213A-49BF-A949-05096D91E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580F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table" w:styleId="Tabellenraster">
    <w:name w:val="Table Grid"/>
    <w:basedOn w:val="NormaleTabelle"/>
    <w:rsid w:val="00F96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965E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F74EA"/>
    <w:pPr>
      <w:ind w:left="720"/>
      <w:contextualSpacing/>
    </w:pPr>
    <w:rPr>
      <w:szCs w:val="21"/>
    </w:rPr>
  </w:style>
  <w:style w:type="character" w:styleId="Platzhaltertext">
    <w:name w:val="Placeholder Text"/>
    <w:basedOn w:val="Absatz-Standardschriftart"/>
    <w:uiPriority w:val="99"/>
    <w:semiHidden/>
    <w:rsid w:val="002408E0"/>
    <w:rPr>
      <w:color w:val="808080"/>
    </w:rPr>
  </w:style>
  <w:style w:type="paragraph" w:styleId="berarbeitung">
    <w:name w:val="Revision"/>
    <w:hidden/>
    <w:uiPriority w:val="99"/>
    <w:semiHidden/>
    <w:rsid w:val="001206A1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6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rotalis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ustria-radreisen.at/" TargetMode="External"/><Relationship Id="rId2" Type="http://schemas.openxmlformats.org/officeDocument/2006/relationships/hyperlink" Target="http://www.austria-radreisen.at/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austria-radreisen.at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092960-AAD8-4B83-8C40-307D84D4B2E5}"/>
      </w:docPartPr>
      <w:docPartBody>
        <w:p w:rsidR="0083338C" w:rsidRDefault="0083338C">
          <w:r w:rsidRPr="00B91F7E"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082A0B-7833-4B68-9D2C-71329F5259BF}"/>
      </w:docPartPr>
      <w:docPartBody>
        <w:p w:rsidR="0083338C" w:rsidRDefault="0083338C">
          <w:r w:rsidRPr="00B91F7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38C"/>
    <w:rsid w:val="0083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3338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9E531-217F-452E-B215-F10E48806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1C4FEA05</Template>
  <TotalTime>0</TotalTime>
  <Pages>2</Pages>
  <Words>328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Links>
    <vt:vector size="6" baseType="variant">
      <vt:variant>
        <vt:i4>655440</vt:i4>
      </vt:variant>
      <vt:variant>
        <vt:i4>0</vt:i4>
      </vt:variant>
      <vt:variant>
        <vt:i4>0</vt:i4>
      </vt:variant>
      <vt:variant>
        <vt:i4>5</vt:i4>
      </vt:variant>
      <vt:variant>
        <vt:lpwstr>http://www.austria-radreisen.at/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Armin Kofler</dc:creator>
  <cp:keywords/>
  <cp:lastModifiedBy>Thomas Haginger</cp:lastModifiedBy>
  <cp:revision>15</cp:revision>
  <cp:lastPrinted>2017-10-05T06:39:00Z</cp:lastPrinted>
  <dcterms:created xsi:type="dcterms:W3CDTF">2017-10-04T14:29:00Z</dcterms:created>
  <dcterms:modified xsi:type="dcterms:W3CDTF">2017-10-05T06:49:00Z</dcterms:modified>
  <cp:contentStatus/>
</cp:coreProperties>
</file>